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D4C49" w14:textId="77777777" w:rsidR="006C7A5D" w:rsidRPr="00C61F22" w:rsidRDefault="006C7A5D" w:rsidP="006C7A5D">
      <w:pPr>
        <w:spacing w:after="200" w:line="276" w:lineRule="auto"/>
        <w:ind w:left="4248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Lesznowola, dn. ……………......</w:t>
      </w:r>
    </w:p>
    <w:p w14:paraId="121457AD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14:paraId="31744271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C61F22">
        <w:rPr>
          <w:rFonts w:ascii="Times New Roman" w:eastAsia="Calibri" w:hAnsi="Times New Roman" w:cs="Times New Roman"/>
          <w:sz w:val="24"/>
          <w:szCs w:val="24"/>
          <w:vertAlign w:val="superscript"/>
        </w:rPr>
        <w:t>imię i nazwisko rodzica / opiekuna prawnego</w:t>
      </w:r>
    </w:p>
    <w:p w14:paraId="5425C48A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14:paraId="47F1B3A8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14:paraId="1E85FF7D" w14:textId="77777777" w:rsidR="006C7A5D" w:rsidRPr="00C61F22" w:rsidRDefault="006C7A5D" w:rsidP="006C7A5D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C61F22">
        <w:rPr>
          <w:rFonts w:ascii="Times New Roman" w:eastAsia="Calibri" w:hAnsi="Times New Roman" w:cs="Times New Roman"/>
          <w:sz w:val="24"/>
          <w:szCs w:val="24"/>
          <w:vertAlign w:val="superscript"/>
        </w:rPr>
        <w:t>adres zamieszkania rodzica / opiekuna prawnego</w:t>
      </w:r>
    </w:p>
    <w:p w14:paraId="15A70E84" w14:textId="77777777" w:rsidR="006C7A5D" w:rsidRPr="00C61F22" w:rsidRDefault="006C7A5D" w:rsidP="006C7A5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C61F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Dyrektor</w:t>
      </w:r>
    </w:p>
    <w:p w14:paraId="44E4A8F5" w14:textId="77777777" w:rsidR="006C7A5D" w:rsidRPr="00C61F22" w:rsidRDefault="006C7A5D" w:rsidP="006C7A5D">
      <w:pPr>
        <w:suppressAutoHyphens/>
        <w:spacing w:after="0" w:line="240" w:lineRule="auto"/>
        <w:ind w:firstLine="5245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</w:t>
      </w:r>
      <w:r w:rsidRPr="00C61F22">
        <w:rPr>
          <w:rFonts w:ascii="Times New Roman" w:eastAsia="Calibri" w:hAnsi="Times New Roman" w:cs="Times New Roman"/>
          <w:sz w:val="24"/>
          <w:szCs w:val="24"/>
          <w:lang w:eastAsia="ar-SA"/>
        </w:rPr>
        <w:t>Zespołu Szkolno-Przedszkolnego</w:t>
      </w:r>
    </w:p>
    <w:p w14:paraId="13329207" w14:textId="77777777" w:rsidR="006C7A5D" w:rsidRPr="00C61F22" w:rsidRDefault="006C7A5D" w:rsidP="006C7A5D">
      <w:pPr>
        <w:suppressAutoHyphens/>
        <w:spacing w:after="0" w:line="240" w:lineRule="auto"/>
        <w:ind w:firstLine="5245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</w:t>
      </w:r>
      <w:r w:rsidRPr="00C61F22">
        <w:rPr>
          <w:rFonts w:ascii="Times New Roman" w:eastAsia="Calibri" w:hAnsi="Times New Roman" w:cs="Times New Roman"/>
          <w:sz w:val="24"/>
          <w:szCs w:val="24"/>
          <w:lang w:eastAsia="ar-SA"/>
        </w:rPr>
        <w:t>im. Noblistów Polskich</w:t>
      </w:r>
    </w:p>
    <w:p w14:paraId="1618D3EA" w14:textId="77777777" w:rsidR="006C7A5D" w:rsidRPr="00C61F22" w:rsidRDefault="006C7A5D" w:rsidP="006C7A5D">
      <w:pPr>
        <w:suppressAutoHyphens/>
        <w:spacing w:after="0" w:line="240" w:lineRule="auto"/>
        <w:ind w:firstLine="5245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</w:t>
      </w:r>
      <w:r w:rsidRPr="00C61F22">
        <w:rPr>
          <w:rFonts w:ascii="Times New Roman" w:eastAsia="Calibri" w:hAnsi="Times New Roman" w:cs="Times New Roman"/>
          <w:sz w:val="24"/>
          <w:szCs w:val="24"/>
          <w:lang w:eastAsia="ar-SA"/>
        </w:rPr>
        <w:t>w Lesznowoli</w:t>
      </w:r>
    </w:p>
    <w:p w14:paraId="5186626B" w14:textId="77777777" w:rsidR="006C7A5D" w:rsidRPr="009A1039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7A755E" w14:textId="77777777" w:rsidR="006C7A5D" w:rsidRPr="00C61F22" w:rsidRDefault="006C7A5D" w:rsidP="006C7A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1F22">
        <w:rPr>
          <w:rFonts w:ascii="Times New Roman" w:eastAsia="Calibri" w:hAnsi="Times New Roman" w:cs="Times New Roman"/>
          <w:b/>
          <w:sz w:val="24"/>
          <w:szCs w:val="24"/>
        </w:rPr>
        <w:t>Wniosek o wydanie opinii o dziecku / uczniu</w:t>
      </w:r>
    </w:p>
    <w:p w14:paraId="13F57077" w14:textId="2F5E3B3B" w:rsidR="006C7A5D" w:rsidRPr="00C61F22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Dotyczy:</w:t>
      </w:r>
    </w:p>
    <w:p w14:paraId="49E84C7D" w14:textId="77777777" w:rsidR="006C7A5D" w:rsidRPr="00C61F22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Imię i nazwisko ucznia ……………………………………………………………………</w:t>
      </w:r>
    </w:p>
    <w:p w14:paraId="6FCB2748" w14:textId="77777777" w:rsidR="006C7A5D" w:rsidRPr="00C61F22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klasa / grupa …………………………</w:t>
      </w:r>
    </w:p>
    <w:p w14:paraId="5FAEE71F" w14:textId="77777777" w:rsidR="006C7A5D" w:rsidRPr="00C61F22" w:rsidRDefault="006C7A5D" w:rsidP="006C7A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E574BD" w14:textId="722C0C33" w:rsidR="006C7A5D" w:rsidRDefault="006C7A5D" w:rsidP="006C7A5D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b/>
          <w:sz w:val="24"/>
          <w:szCs w:val="24"/>
        </w:rPr>
        <w:t xml:space="preserve">Zwracam się z prośbą o wydanie opinii o moim dziecku    </w:t>
      </w:r>
      <w:r w:rsidRPr="00C61F22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C61F22">
        <w:rPr>
          <w:rFonts w:ascii="Times New Roman" w:eastAsia="Calibri" w:hAnsi="Times New Roman" w:cs="Times New Roman"/>
          <w:sz w:val="24"/>
          <w:szCs w:val="24"/>
        </w:rPr>
        <w:t>(proszę właściwe zakreślić X):</w:t>
      </w:r>
    </w:p>
    <w:p w14:paraId="24BC66C1" w14:textId="77777777" w:rsidR="006C7A5D" w:rsidRPr="00C61F22" w:rsidRDefault="006C7A5D" w:rsidP="006F2E2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4F1AE7" w14:textId="6A32C8F1" w:rsidR="006C7A5D" w:rsidRPr="00C61F22" w:rsidRDefault="006C7A5D" w:rsidP="006F2E2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do Poradni </w:t>
      </w:r>
      <w:proofErr w:type="spellStart"/>
      <w:r w:rsidRPr="00C61F22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– Pedagogicznej w celu </w:t>
      </w:r>
      <w:r>
        <w:rPr>
          <w:rFonts w:ascii="Times New Roman" w:eastAsia="Calibri" w:hAnsi="Times New Roman" w:cs="Times New Roman"/>
          <w:sz w:val="24"/>
          <w:szCs w:val="24"/>
        </w:rPr>
        <w:t>wydania opinii o</w:t>
      </w:r>
      <w:r w:rsidR="003A245C">
        <w:rPr>
          <w:rFonts w:ascii="Times New Roman" w:eastAsia="Calibri" w:hAnsi="Times New Roman" w:cs="Times New Roman"/>
          <w:sz w:val="24"/>
          <w:szCs w:val="24"/>
        </w:rPr>
        <w:t xml:space="preserve"> funkcjonowaniu dzi</w:t>
      </w:r>
      <w:r w:rsidR="00690C8E">
        <w:rPr>
          <w:rFonts w:ascii="Times New Roman" w:eastAsia="Calibri" w:hAnsi="Times New Roman" w:cs="Times New Roman"/>
          <w:sz w:val="24"/>
          <w:szCs w:val="24"/>
        </w:rPr>
        <w:t>ecka</w:t>
      </w:r>
      <w:r w:rsidR="006F2E24">
        <w:rPr>
          <w:rFonts w:ascii="Times New Roman" w:eastAsia="Calibri" w:hAnsi="Times New Roman" w:cs="Times New Roman"/>
          <w:sz w:val="24"/>
          <w:szCs w:val="24"/>
        </w:rPr>
        <w:br/>
        <w:t xml:space="preserve">  </w:t>
      </w:r>
      <w:r w:rsidR="00690C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2E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0C8E">
        <w:rPr>
          <w:rFonts w:ascii="Times New Roman" w:eastAsia="Calibri" w:hAnsi="Times New Roman" w:cs="Times New Roman"/>
          <w:sz w:val="24"/>
          <w:szCs w:val="24"/>
        </w:rPr>
        <w:t>na terenie przedszkola</w:t>
      </w:r>
      <w:r w:rsidR="006F2E2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CABFEE2" w14:textId="11639D57" w:rsidR="006C7A5D" w:rsidRPr="00C61F22" w:rsidRDefault="006C7A5D" w:rsidP="006F2E2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0C8E" w:rsidRPr="00C61F22">
        <w:rPr>
          <w:rFonts w:ascii="Times New Roman" w:eastAsia="Calibri" w:hAnsi="Times New Roman" w:cs="Times New Roman"/>
          <w:sz w:val="24"/>
          <w:szCs w:val="24"/>
        </w:rPr>
        <w:t xml:space="preserve">do Poradni </w:t>
      </w:r>
      <w:proofErr w:type="spellStart"/>
      <w:r w:rsidR="00690C8E" w:rsidRPr="00C61F22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="00690C8E" w:rsidRPr="00C61F22">
        <w:rPr>
          <w:rFonts w:ascii="Times New Roman" w:eastAsia="Calibri" w:hAnsi="Times New Roman" w:cs="Times New Roman"/>
          <w:sz w:val="24"/>
          <w:szCs w:val="24"/>
        </w:rPr>
        <w:t xml:space="preserve"> – Pedagogicznej w celu </w:t>
      </w:r>
      <w:r w:rsidR="00690C8E">
        <w:rPr>
          <w:rFonts w:ascii="Times New Roman" w:eastAsia="Calibri" w:hAnsi="Times New Roman" w:cs="Times New Roman"/>
          <w:sz w:val="24"/>
          <w:szCs w:val="24"/>
        </w:rPr>
        <w:t>wydania opinii o funkcjonowaniu ucznia</w:t>
      </w:r>
      <w:r w:rsidR="006F2E24">
        <w:rPr>
          <w:rFonts w:ascii="Times New Roman" w:eastAsia="Calibri" w:hAnsi="Times New Roman" w:cs="Times New Roman"/>
          <w:sz w:val="24"/>
          <w:szCs w:val="24"/>
        </w:rPr>
        <w:br/>
        <w:t xml:space="preserve">   </w:t>
      </w:r>
      <w:r w:rsidR="00690C8E">
        <w:rPr>
          <w:rFonts w:ascii="Times New Roman" w:eastAsia="Calibri" w:hAnsi="Times New Roman" w:cs="Times New Roman"/>
          <w:sz w:val="24"/>
          <w:szCs w:val="24"/>
        </w:rPr>
        <w:t xml:space="preserve"> na terenie </w:t>
      </w:r>
      <w:r w:rsidR="006F2E24">
        <w:rPr>
          <w:rFonts w:ascii="Times New Roman" w:eastAsia="Calibri" w:hAnsi="Times New Roman" w:cs="Times New Roman"/>
          <w:sz w:val="24"/>
          <w:szCs w:val="24"/>
        </w:rPr>
        <w:t>szkoły,</w:t>
      </w:r>
      <w:r>
        <w:rPr>
          <w:rFonts w:ascii="Times New Roman" w:hAnsi="Times New Roman" w:cs="Times New Roman"/>
          <w:sz w:val="24"/>
        </w:rPr>
        <w:br/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o funkcjonowaniu dziecka na terenie szkoły</w:t>
      </w:r>
      <w:r w:rsidR="001641EE">
        <w:rPr>
          <w:rFonts w:ascii="Times New Roman" w:eastAsia="Calibri" w:hAnsi="Times New Roman" w:cs="Times New Roman"/>
          <w:sz w:val="24"/>
          <w:szCs w:val="24"/>
        </w:rPr>
        <w:t xml:space="preserve"> np. Sąd, lekarz).</w:t>
      </w:r>
    </w:p>
    <w:p w14:paraId="5D5DDC5F" w14:textId="77777777" w:rsidR="006C7A5D" w:rsidRDefault="006C7A5D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2372A2F" w14:textId="77777777" w:rsidR="00FC02E1" w:rsidRDefault="00FC02E1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7C974C0" w14:textId="77777777" w:rsidR="00FC02E1" w:rsidRDefault="00FC02E1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6CC9626" w14:textId="77777777" w:rsidR="00FC02E1" w:rsidRPr="009A1039" w:rsidRDefault="00FC02E1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4DC1228" w14:textId="77777777" w:rsidR="006C7A5D" w:rsidRPr="009A1039" w:rsidRDefault="006C7A5D" w:rsidP="006C7A5D">
      <w:pPr>
        <w:spacing w:after="40" w:line="276" w:lineRule="auto"/>
        <w:rPr>
          <w:rFonts w:ascii="Times New Roman" w:eastAsia="Calibri" w:hAnsi="Times New Roman" w:cs="Times New Roman"/>
        </w:rPr>
      </w:pP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  <w:t>……………………………………………..</w:t>
      </w:r>
    </w:p>
    <w:p w14:paraId="39B18D15" w14:textId="77777777" w:rsidR="006C7A5D" w:rsidRPr="00C61F22" w:rsidRDefault="006C7A5D" w:rsidP="006C7A5D">
      <w:pPr>
        <w:spacing w:after="40" w:line="276" w:lineRule="auto"/>
        <w:rPr>
          <w:rFonts w:ascii="Calibri" w:eastAsia="Calibri" w:hAnsi="Calibri" w:cs="Times New Roman"/>
          <w:sz w:val="24"/>
          <w:szCs w:val="24"/>
          <w:vertAlign w:val="superscript"/>
        </w:rPr>
      </w:pP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  <w:t xml:space="preserve">                         </w:t>
      </w:r>
      <w:r w:rsidRPr="009A1039">
        <w:rPr>
          <w:rFonts w:ascii="Times New Roman" w:eastAsia="Calibri" w:hAnsi="Times New Roman" w:cs="Times New Roman"/>
          <w:sz w:val="24"/>
          <w:szCs w:val="24"/>
          <w:vertAlign w:val="superscript"/>
        </w:rPr>
        <w:t>Podpis wnioskodawcy</w:t>
      </w:r>
    </w:p>
    <w:sectPr w:rsidR="006C7A5D" w:rsidRPr="00C61F22" w:rsidSect="0014663C">
      <w:headerReference w:type="default" r:id="rId9"/>
      <w:footerReference w:type="default" r:id="rId10"/>
      <w:pgSz w:w="11906" w:h="16838"/>
      <w:pgMar w:top="1134" w:right="1361" w:bottom="1134" w:left="1134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3C83" w14:textId="77777777" w:rsidR="0071725D" w:rsidRDefault="0071725D" w:rsidP="00725AE5">
      <w:pPr>
        <w:spacing w:after="0" w:line="240" w:lineRule="auto"/>
      </w:pPr>
      <w:r>
        <w:separator/>
      </w:r>
    </w:p>
  </w:endnote>
  <w:endnote w:type="continuationSeparator" w:id="0">
    <w:p w14:paraId="0516BB5A" w14:textId="77777777" w:rsidR="0071725D" w:rsidRDefault="0071725D" w:rsidP="0072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AFC9" w14:textId="77777777" w:rsidR="00725AE5" w:rsidRPr="00B42071" w:rsidRDefault="00725AE5" w:rsidP="002F3924">
    <w:pPr>
      <w:pStyle w:val="Stopka"/>
      <w:spacing w:line="360" w:lineRule="auto"/>
      <w:jc w:val="center"/>
      <w:rPr>
        <w:rFonts w:ascii="Garamond" w:hAnsi="Garamond"/>
        <w:color w:val="C0000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843EF" w14:textId="77777777" w:rsidR="0071725D" w:rsidRDefault="0071725D" w:rsidP="00725AE5">
      <w:pPr>
        <w:spacing w:after="0" w:line="240" w:lineRule="auto"/>
      </w:pPr>
      <w:r>
        <w:separator/>
      </w:r>
    </w:p>
  </w:footnote>
  <w:footnote w:type="continuationSeparator" w:id="0">
    <w:p w14:paraId="79FC62FF" w14:textId="77777777" w:rsidR="0071725D" w:rsidRDefault="0071725D" w:rsidP="00725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9203" w14:textId="77777777" w:rsidR="00725AE5" w:rsidRPr="002F3924" w:rsidRDefault="00725AE5" w:rsidP="00063053">
    <w:pPr>
      <w:pStyle w:val="Nagwek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CB"/>
    <w:rsid w:val="00063053"/>
    <w:rsid w:val="00081583"/>
    <w:rsid w:val="00124B50"/>
    <w:rsid w:val="0014663C"/>
    <w:rsid w:val="001641EE"/>
    <w:rsid w:val="00176745"/>
    <w:rsid w:val="001A1F35"/>
    <w:rsid w:val="001D495E"/>
    <w:rsid w:val="001F0248"/>
    <w:rsid w:val="00234BC0"/>
    <w:rsid w:val="00265144"/>
    <w:rsid w:val="002672E2"/>
    <w:rsid w:val="002F3924"/>
    <w:rsid w:val="003A245C"/>
    <w:rsid w:val="00583C9B"/>
    <w:rsid w:val="005D50FA"/>
    <w:rsid w:val="00690C8E"/>
    <w:rsid w:val="006B1120"/>
    <w:rsid w:val="006C7A5D"/>
    <w:rsid w:val="006D754A"/>
    <w:rsid w:val="006F2E24"/>
    <w:rsid w:val="0071725D"/>
    <w:rsid w:val="00725AE5"/>
    <w:rsid w:val="007D7AF1"/>
    <w:rsid w:val="0080628F"/>
    <w:rsid w:val="00957D97"/>
    <w:rsid w:val="009A1039"/>
    <w:rsid w:val="00A01A6D"/>
    <w:rsid w:val="00A24863"/>
    <w:rsid w:val="00B42071"/>
    <w:rsid w:val="00C41008"/>
    <w:rsid w:val="00C53813"/>
    <w:rsid w:val="00E41D51"/>
    <w:rsid w:val="00ED0CAE"/>
    <w:rsid w:val="00F64FD0"/>
    <w:rsid w:val="00FC02E1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75BFE"/>
  <w15:chartTrackingRefBased/>
  <w15:docId w15:val="{A64D7C8E-5D1B-402C-9510-3E09A9B3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AE5"/>
  </w:style>
  <w:style w:type="paragraph" w:styleId="Stopka">
    <w:name w:val="footer"/>
    <w:basedOn w:val="Normalny"/>
    <w:link w:val="Stopka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AE5"/>
  </w:style>
  <w:style w:type="character" w:styleId="Tekstzastpczy">
    <w:name w:val="Placeholder Text"/>
    <w:basedOn w:val="Domylnaczcionkaakapitu"/>
    <w:uiPriority w:val="99"/>
    <w:semiHidden/>
    <w:rsid w:val="00725AE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25AE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64F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REG\Documents\Niestandardowe%20szablony%20pakietu%20Office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CC83CE42E2BC49A66A5CBA4EDAD468" ma:contentTypeVersion="15" ma:contentTypeDescription="Utwórz nowy dokument." ma:contentTypeScope="" ma:versionID="0492f4d51d40bd5f2390770915eb13d6">
  <xsd:schema xmlns:xsd="http://www.w3.org/2001/XMLSchema" xmlns:xs="http://www.w3.org/2001/XMLSchema" xmlns:p="http://schemas.microsoft.com/office/2006/metadata/properties" xmlns:ns2="6bbc8379-f84f-4f7a-bf52-7f1f9e30ab7d" xmlns:ns3="49351faa-1239-426c-964f-911243ab3957" targetNamespace="http://schemas.microsoft.com/office/2006/metadata/properties" ma:root="true" ma:fieldsID="6e4467bad380a2d75dd78946933f8f74" ns2:_="" ns3:_="">
    <xsd:import namespace="6bbc8379-f84f-4f7a-bf52-7f1f9e30ab7d"/>
    <xsd:import namespace="49351faa-1239-426c-964f-911243ab39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c8379-f84f-4f7a-bf52-7f1f9e30a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08bb7de-2712-4f42-94d0-930cda87d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51faa-1239-426c-964f-911243ab39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5972f0-7158-4cb8-afc9-fa7e6ffb3061}" ma:internalName="TaxCatchAll" ma:showField="CatchAllData" ma:web="49351faa-1239-426c-964f-911243ab3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351faa-1239-426c-964f-911243ab3957" xsi:nil="true"/>
    <lcf76f155ced4ddcb4097134ff3c332f xmlns="6bbc8379-f84f-4f7a-bf52-7f1f9e30ab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B901FF-2A82-46FE-9BB2-9148EDF1C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607233-74A6-4A7C-B17D-4B42E8C7A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c8379-f84f-4f7a-bf52-7f1f9e30ab7d"/>
    <ds:schemaRef ds:uri="49351faa-1239-426c-964f-911243ab3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4407EF-EE1C-465C-B61E-C70FDA2AC043}">
  <ds:schemaRefs>
    <ds:schemaRef ds:uri="http://schemas.microsoft.com/office/2006/metadata/properties"/>
    <ds:schemaRef ds:uri="http://schemas.microsoft.com/office/infopath/2007/PartnerControls"/>
    <ds:schemaRef ds:uri="49351faa-1239-426c-964f-911243ab3957"/>
    <ds:schemaRef ds:uri="6bbc8379-f84f-4f7a-bf52-7f1f9e30ab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6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Szkolno-Przedszkolny im. Noblistów Polskich w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MOGREG</dc:creator>
  <cp:keywords/>
  <dc:description/>
  <cp:lastModifiedBy>Kopczacka Dorota</cp:lastModifiedBy>
  <cp:revision>11</cp:revision>
  <cp:lastPrinted>2020-10-03T19:37:00Z</cp:lastPrinted>
  <dcterms:created xsi:type="dcterms:W3CDTF">2021-10-12T09:14:00Z</dcterms:created>
  <dcterms:modified xsi:type="dcterms:W3CDTF">2026-09-15T12:10:00Z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0x010100CECC83CE42E2BC49A66A5CBA4EDAD468</vt:lpwstr>
  </property>
  <property fmtid="{D5CDD505-2E9C-101B-9397-08002B2CF9AE}" pid="3" name="MediaServiceImageTags">
    <vt:lpwstr/>
  </property>
</Properties>
</file>